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37280" w14:textId="77777777" w:rsidR="00AD4FD7" w:rsidRDefault="00000000">
      <w:pPr>
        <w:pStyle w:val="Heading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Prohlášení zákonných zástupců dítěte</w:t>
      </w:r>
    </w:p>
    <w:p w14:paraId="139C7A0F" w14:textId="77777777" w:rsidR="00AD4FD7" w:rsidRDefault="00000000">
      <w:pPr>
        <w:pStyle w:val="Head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(Vyplňte prosím v den odjezdu dítěte na tábor)</w:t>
      </w:r>
    </w:p>
    <w:p w14:paraId="750357F4" w14:textId="77777777" w:rsidR="00AD4FD7" w:rsidRDefault="00AD4FD7">
      <w:pPr>
        <w:pStyle w:val="Heading"/>
        <w:rPr>
          <w:rFonts w:ascii="Calibri" w:hAnsi="Calibri" w:cs="Calibri"/>
          <w:b/>
          <w:sz w:val="40"/>
          <w:szCs w:val="40"/>
        </w:rPr>
      </w:pPr>
    </w:p>
    <w:p w14:paraId="1C5228EC" w14:textId="77777777" w:rsidR="00AD4FD7" w:rsidRDefault="00AD4FD7">
      <w:pPr>
        <w:pStyle w:val="Standard"/>
        <w:rPr>
          <w:rFonts w:ascii="Calibri" w:hAnsi="Calibri" w:cs="Calibri"/>
          <w:b/>
          <w:sz w:val="28"/>
          <w:szCs w:val="40"/>
          <w:lang w:val="cs-CZ"/>
        </w:rPr>
      </w:pPr>
    </w:p>
    <w:p w14:paraId="16F8B430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>Prohlašuji, že ošetřující lékař nenařídil dítěti………………………………………....</w:t>
      </w:r>
    </w:p>
    <w:p w14:paraId="5E254FBB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58709EE9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>Narozenému (</w:t>
      </w:r>
      <w:proofErr w:type="gramStart"/>
      <w:r>
        <w:rPr>
          <w:rFonts w:ascii="Calibri" w:hAnsi="Calibri" w:cs="Calibri"/>
          <w:sz w:val="24"/>
          <w:lang w:val="cs-CZ"/>
        </w:rPr>
        <w:t>R.Č.)…</w:t>
      </w:r>
      <w:proofErr w:type="gramEnd"/>
      <w:r>
        <w:rPr>
          <w:rFonts w:ascii="Calibri" w:hAnsi="Calibri" w:cs="Calibri"/>
          <w:sz w:val="24"/>
          <w:lang w:val="cs-CZ"/>
        </w:rPr>
        <w:t>………………./……….bytem………………………………….</w:t>
      </w:r>
    </w:p>
    <w:p w14:paraId="738D32A6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0ADCFAA0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 xml:space="preserve">…………………………změnu režimu, dítě nejeví </w:t>
      </w:r>
      <w:proofErr w:type="gramStart"/>
      <w:r>
        <w:rPr>
          <w:rFonts w:ascii="Calibri" w:hAnsi="Calibri" w:cs="Calibri"/>
          <w:sz w:val="24"/>
          <w:lang w:val="cs-CZ"/>
        </w:rPr>
        <w:t>známky  akutního</w:t>
      </w:r>
      <w:proofErr w:type="gramEnd"/>
      <w:r>
        <w:rPr>
          <w:rFonts w:ascii="Calibri" w:hAnsi="Calibri" w:cs="Calibri"/>
          <w:sz w:val="24"/>
          <w:lang w:val="cs-CZ"/>
        </w:rPr>
        <w:t xml:space="preserve">  onemocnění (například horečky nebo průjmu), ani příznaky infekce COVID-19 (zvýšená teplota, kašel, dušnost, bolest v krku, ztráta chuti a čichu atd.) a okresní hygienik ani ošetřující lékař mu nenařídili karanténní opatření. Není mi též známo, že by v posledních dvou týdnech přišlo moje dítě do styku s osobou nemocnou infekčním onemocněním nebo podezřelou z nákazy a ani jemu, ani jinému příslušníku rodiny žijícímu s ním ve společné domácnosti, není nařízeno karanténní opatření.</w:t>
      </w:r>
    </w:p>
    <w:p w14:paraId="5A878A64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1CD4F5FF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 xml:space="preserve">     </w:t>
      </w:r>
    </w:p>
    <w:p w14:paraId="30EDFF0B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 xml:space="preserve">Moje dítě se léčí pro tyto </w:t>
      </w:r>
      <w:proofErr w:type="gramStart"/>
      <w:r>
        <w:rPr>
          <w:rFonts w:ascii="Calibri" w:hAnsi="Calibri" w:cs="Calibri"/>
          <w:sz w:val="24"/>
          <w:lang w:val="cs-CZ"/>
        </w:rPr>
        <w:t>choroby:…</w:t>
      </w:r>
      <w:proofErr w:type="gramEnd"/>
      <w:r>
        <w:rPr>
          <w:rFonts w:ascii="Calibri" w:hAnsi="Calibri" w:cs="Calibri"/>
          <w:sz w:val="24"/>
          <w:lang w:val="cs-CZ"/>
        </w:rPr>
        <w:t>……………………………………………..</w:t>
      </w:r>
    </w:p>
    <w:p w14:paraId="355E26CF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7803968F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 xml:space="preserve"> ………………………………………………………………..……………………</w:t>
      </w:r>
    </w:p>
    <w:p w14:paraId="3CB3D11A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5969B4AD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 xml:space="preserve">Moje dítě bere tyto </w:t>
      </w:r>
      <w:proofErr w:type="gramStart"/>
      <w:r>
        <w:rPr>
          <w:rFonts w:ascii="Calibri" w:hAnsi="Calibri" w:cs="Calibri"/>
          <w:sz w:val="24"/>
          <w:lang w:val="cs-CZ"/>
        </w:rPr>
        <w:t>léky:…</w:t>
      </w:r>
      <w:proofErr w:type="gramEnd"/>
      <w:r>
        <w:rPr>
          <w:rFonts w:ascii="Calibri" w:hAnsi="Calibri" w:cs="Calibri"/>
          <w:sz w:val="24"/>
          <w:lang w:val="cs-CZ"/>
        </w:rPr>
        <w:t>………………………………………………………...</w:t>
      </w:r>
    </w:p>
    <w:p w14:paraId="47452FB5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44440AF2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 xml:space="preserve">Moje dítě je alergické </w:t>
      </w:r>
      <w:proofErr w:type="gramStart"/>
      <w:r>
        <w:rPr>
          <w:rFonts w:ascii="Calibri" w:hAnsi="Calibri" w:cs="Calibri"/>
          <w:sz w:val="24"/>
          <w:lang w:val="cs-CZ"/>
        </w:rPr>
        <w:t>na:…</w:t>
      </w:r>
      <w:proofErr w:type="gramEnd"/>
      <w:r>
        <w:rPr>
          <w:rFonts w:ascii="Calibri" w:hAnsi="Calibri" w:cs="Calibri"/>
          <w:sz w:val="24"/>
          <w:lang w:val="cs-CZ"/>
        </w:rPr>
        <w:t>……………………………………………………….</w:t>
      </w:r>
    </w:p>
    <w:p w14:paraId="0164B7BD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0FE98EA0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 xml:space="preserve">Moje dítě je pojištěno </w:t>
      </w:r>
      <w:proofErr w:type="gramStart"/>
      <w:r>
        <w:rPr>
          <w:rFonts w:ascii="Calibri" w:hAnsi="Calibri" w:cs="Calibri"/>
          <w:sz w:val="24"/>
          <w:lang w:val="cs-CZ"/>
        </w:rPr>
        <w:t>u:…</w:t>
      </w:r>
      <w:proofErr w:type="gramEnd"/>
      <w:r>
        <w:rPr>
          <w:rFonts w:ascii="Calibri" w:hAnsi="Calibri" w:cs="Calibri"/>
          <w:sz w:val="24"/>
          <w:lang w:val="cs-CZ"/>
        </w:rPr>
        <w:t>………………………………………………………...</w:t>
      </w:r>
    </w:p>
    <w:p w14:paraId="0E11561D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4A21482D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>Dítě je schopno zúčastnit se příměstského tábora od………do………20__.</w:t>
      </w:r>
    </w:p>
    <w:p w14:paraId="79DAB9ED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571BBDDF" w14:textId="77777777" w:rsidR="00AD4FD7" w:rsidRDefault="00000000">
      <w:pPr>
        <w:pStyle w:val="Standard"/>
      </w:pPr>
      <w:r>
        <w:rPr>
          <w:rFonts w:ascii="Calibri" w:hAnsi="Calibri" w:cs="Calibri"/>
          <w:sz w:val="24"/>
          <w:lang w:val="cs-CZ"/>
        </w:rPr>
        <w:t>Jsem si vědom/a právních následků, které by mě mohly postihnout, kdyby toto mé prohlášení bylo nepravdivé, nebo kdybych některý závažný údaj zamlčel/a.</w:t>
      </w:r>
    </w:p>
    <w:p w14:paraId="5E4FE8C1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3AA11EA9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52221E79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>Ve Sokolnicích dne ………………………</w:t>
      </w:r>
    </w:p>
    <w:p w14:paraId="01F7E313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1DCEFE96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29097A31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6BA16F08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 xml:space="preserve">                                                                           ……………………………………………</w:t>
      </w:r>
    </w:p>
    <w:p w14:paraId="2B2D7FD1" w14:textId="77777777" w:rsidR="00AD4FD7" w:rsidRDefault="00000000">
      <w:pPr>
        <w:pStyle w:val="Standard"/>
        <w:rPr>
          <w:rFonts w:ascii="Calibri" w:hAnsi="Calibri" w:cs="Calibri"/>
          <w:sz w:val="24"/>
          <w:lang w:val="cs-CZ"/>
        </w:rPr>
      </w:pPr>
      <w:r>
        <w:rPr>
          <w:rFonts w:ascii="Calibri" w:hAnsi="Calibri" w:cs="Calibri"/>
          <w:sz w:val="24"/>
          <w:lang w:val="cs-CZ"/>
        </w:rPr>
        <w:t xml:space="preserve">                                                                       Podpis zákonných zástupců dítěte</w:t>
      </w:r>
    </w:p>
    <w:p w14:paraId="0B8D3CC9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4461A5EA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7126D301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7979B4C3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4D189027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425F16FD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p w14:paraId="5501B430" w14:textId="77777777" w:rsidR="00AD4FD7" w:rsidRDefault="00AD4FD7">
      <w:pPr>
        <w:pStyle w:val="Standard"/>
        <w:rPr>
          <w:rFonts w:ascii="Calibri" w:hAnsi="Calibri" w:cs="Calibri"/>
          <w:sz w:val="24"/>
          <w:lang w:val="cs-CZ"/>
        </w:rPr>
      </w:pPr>
    </w:p>
    <w:sectPr w:rsidR="00AD4FD7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9CB3C" w14:textId="77777777" w:rsidR="006152A6" w:rsidRDefault="006152A6">
      <w:pPr>
        <w:rPr>
          <w:rFonts w:hint="eastAsia"/>
        </w:rPr>
      </w:pPr>
      <w:r>
        <w:separator/>
      </w:r>
    </w:p>
  </w:endnote>
  <w:endnote w:type="continuationSeparator" w:id="0">
    <w:p w14:paraId="72319BAA" w14:textId="77777777" w:rsidR="006152A6" w:rsidRDefault="006152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F3CA" w14:textId="77777777" w:rsidR="006152A6" w:rsidRDefault="006152A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DA4DEB0" w14:textId="77777777" w:rsidR="006152A6" w:rsidRDefault="006152A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4FD7"/>
    <w:rsid w:val="006152A6"/>
    <w:rsid w:val="006253F6"/>
    <w:rsid w:val="00AD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2975"/>
  <w15:docId w15:val="{371D8CE4-525D-40E1-AFF7-D8A92B2D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Arial Black" w:eastAsia="Arial Black" w:hAnsi="Arial Black" w:cs="Arial Black"/>
      <w:sz w:val="2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en-AU"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rFonts w:ascii="Arial Black" w:eastAsia="Arial Black" w:hAnsi="Arial Black" w:cs="Arial Black"/>
      <w:sz w:val="28"/>
      <w:lang w:val="cs-CZ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  <w:rPr>
      <w:rFonts w:cs="Lucida Sans"/>
      <w:sz w:val="24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ZÁKONNÝCH ZÁSTUPCŮ DÍTĚTE</dc:title>
  <dc:subject/>
  <dc:creator>jhodek</dc:creator>
  <cp:lastModifiedBy>I Z</cp:lastModifiedBy>
  <cp:revision>2</cp:revision>
  <cp:lastPrinted>2013-02-19T08:05:00Z</cp:lastPrinted>
  <dcterms:created xsi:type="dcterms:W3CDTF">2023-05-05T08:51:00Z</dcterms:created>
  <dcterms:modified xsi:type="dcterms:W3CDTF">2023-05-05T08:51:00Z</dcterms:modified>
</cp:coreProperties>
</file>